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9E1FC" w14:textId="77777777" w:rsidR="008819C6" w:rsidRDefault="00B80A5A">
      <w:pPr>
        <w:pStyle w:val="a6"/>
        <w:spacing w:after="0"/>
        <w:jc w:val="center"/>
      </w:pPr>
      <w:r>
        <w:rPr>
          <w:b/>
          <w:bCs/>
          <w:sz w:val="40"/>
          <w:szCs w:val="40"/>
        </w:rPr>
        <w:t>СПИСОК СТОМАТОЛОГИЧЕСКИХ КЛИНИК, РАБОТАЮЩИХ КРУГЛОСУТОЧНО</w:t>
      </w:r>
    </w:p>
    <w:p w14:paraId="21DF55E4" w14:textId="77777777" w:rsidR="008819C6" w:rsidRDefault="008819C6">
      <w:pPr>
        <w:pStyle w:val="a6"/>
        <w:spacing w:after="0"/>
        <w:jc w:val="center"/>
      </w:pPr>
    </w:p>
    <w:p w14:paraId="0FEEE166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 xml:space="preserve">1.Стоматологическая клиника </w:t>
      </w:r>
      <w:proofErr w:type="spellStart"/>
      <w:r>
        <w:rPr>
          <w:sz w:val="32"/>
          <w:szCs w:val="32"/>
        </w:rPr>
        <w:t>Дент</w:t>
      </w:r>
      <w:proofErr w:type="spellEnd"/>
      <w:r>
        <w:rPr>
          <w:sz w:val="32"/>
          <w:szCs w:val="32"/>
        </w:rPr>
        <w:t xml:space="preserve"> Эл</w:t>
      </w:r>
    </w:p>
    <w:p w14:paraId="5A49CA2A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Круглосуточно</w:t>
      </w:r>
    </w:p>
    <w:p w14:paraId="5BDD8B5E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Тел. +7 (989) 808-35-22</w:t>
      </w:r>
    </w:p>
    <w:p w14:paraId="5D387461" w14:textId="77777777" w:rsidR="008819C6" w:rsidRDefault="00B80A5A">
      <w:pPr>
        <w:pStyle w:val="a6"/>
        <w:spacing w:after="0"/>
      </w:pPr>
      <w:hyperlink r:id="rId6" w:history="1">
        <w:r>
          <w:rPr>
            <w:rStyle w:val="a5"/>
            <w:sz w:val="32"/>
            <w:szCs w:val="32"/>
          </w:rPr>
          <w:t>dentel93.ru</w:t>
        </w:r>
      </w:hyperlink>
    </w:p>
    <w:p w14:paraId="59D5A845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детская, оплата картой</w:t>
      </w:r>
    </w:p>
    <w:p w14:paraId="74A542A5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 xml:space="preserve">услуги: терапия, </w:t>
      </w:r>
      <w:r>
        <w:rPr>
          <w:sz w:val="32"/>
          <w:szCs w:val="32"/>
        </w:rPr>
        <w:t>протезирование, ортодонтия</w:t>
      </w:r>
    </w:p>
    <w:p w14:paraId="02FA9D25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форма собственности: частная</w:t>
      </w:r>
    </w:p>
    <w:p w14:paraId="636B48D0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Краснодар, микрорайон Краевая Клиническая Больница, ул. Героя Аверкиева, 4</w:t>
      </w:r>
    </w:p>
    <w:p w14:paraId="25D5527F" w14:textId="77777777" w:rsidR="008819C6" w:rsidRDefault="008819C6">
      <w:pPr>
        <w:pStyle w:val="a6"/>
        <w:spacing w:after="0"/>
      </w:pPr>
    </w:p>
    <w:p w14:paraId="03CA9115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2.Кутаси</w:t>
      </w:r>
    </w:p>
    <w:p w14:paraId="0D2C75EC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Круглосуточно, тел. +7 (918) 443-30-80</w:t>
      </w:r>
    </w:p>
    <w:p w14:paraId="7DB4A769" w14:textId="77777777" w:rsidR="008819C6" w:rsidRDefault="00B80A5A">
      <w:pPr>
        <w:pStyle w:val="a6"/>
        <w:spacing w:after="0"/>
      </w:pPr>
      <w:hyperlink r:id="rId7" w:history="1">
        <w:r>
          <w:rPr>
            <w:rStyle w:val="a5"/>
            <w:sz w:val="32"/>
            <w:szCs w:val="32"/>
          </w:rPr>
          <w:t>kutasi.ru</w:t>
        </w:r>
      </w:hyperlink>
    </w:p>
    <w:p w14:paraId="16876EB1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детская, услуги: терапия, протез</w:t>
      </w:r>
      <w:r>
        <w:rPr>
          <w:sz w:val="32"/>
          <w:szCs w:val="32"/>
        </w:rPr>
        <w:t>ирование, челюстно-лицевая хирургия</w:t>
      </w:r>
    </w:p>
    <w:p w14:paraId="64AE4667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 xml:space="preserve">Краснодар, ул. Коммунаров, 268, литера В, </w:t>
      </w:r>
      <w:proofErr w:type="spellStart"/>
      <w:r>
        <w:rPr>
          <w:sz w:val="32"/>
          <w:szCs w:val="32"/>
        </w:rPr>
        <w:t>эт</w:t>
      </w:r>
      <w:proofErr w:type="spellEnd"/>
      <w:r>
        <w:rPr>
          <w:sz w:val="32"/>
          <w:szCs w:val="32"/>
        </w:rPr>
        <w:t>. 3</w:t>
      </w:r>
    </w:p>
    <w:p w14:paraId="0CCFCFE9" w14:textId="77777777" w:rsidR="008819C6" w:rsidRDefault="008819C6">
      <w:pPr>
        <w:pStyle w:val="a6"/>
        <w:spacing w:after="0"/>
      </w:pPr>
    </w:p>
    <w:p w14:paraId="1B67E61A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3.Аванта</w:t>
      </w:r>
    </w:p>
    <w:p w14:paraId="7BF33FB8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Круглосуточно, тел. +7 (861) 217-11-99</w:t>
      </w:r>
    </w:p>
    <w:p w14:paraId="3DE0729A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детская, оплата картой</w:t>
      </w:r>
    </w:p>
    <w:p w14:paraId="6699420E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услуги: терапия, протезирование, ортодонтия</w:t>
      </w:r>
    </w:p>
    <w:p w14:paraId="2087F133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форма собственности: частная</w:t>
      </w:r>
    </w:p>
    <w:p w14:paraId="1A3CEA67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 xml:space="preserve">Краснодар, </w:t>
      </w:r>
      <w:r>
        <w:rPr>
          <w:sz w:val="32"/>
          <w:szCs w:val="32"/>
        </w:rPr>
        <w:t xml:space="preserve">микрорайон Сельскохозяйственный </w:t>
      </w:r>
      <w:proofErr w:type="spellStart"/>
      <w:r>
        <w:rPr>
          <w:sz w:val="32"/>
          <w:szCs w:val="32"/>
        </w:rPr>
        <w:t>Инстутит</w:t>
      </w:r>
      <w:proofErr w:type="spellEnd"/>
      <w:r>
        <w:rPr>
          <w:sz w:val="32"/>
          <w:szCs w:val="32"/>
        </w:rPr>
        <w:t>, ул. Урицкого, 20</w:t>
      </w:r>
    </w:p>
    <w:p w14:paraId="2DF91FBA" w14:textId="77777777" w:rsidR="008819C6" w:rsidRDefault="008819C6">
      <w:pPr>
        <w:pStyle w:val="a6"/>
        <w:spacing w:after="0"/>
      </w:pPr>
    </w:p>
    <w:p w14:paraId="4942DFC9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4. КГК БСМП Отделение челюстно-лицевой хирургии</w:t>
      </w:r>
    </w:p>
    <w:p w14:paraId="25900B39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Стоматологическая поликлиника</w:t>
      </w:r>
    </w:p>
    <w:p w14:paraId="220B3E16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Круглосуточно</w:t>
      </w:r>
    </w:p>
    <w:p w14:paraId="24598432" w14:textId="77777777" w:rsidR="008819C6" w:rsidRDefault="00B80A5A">
      <w:pPr>
        <w:pStyle w:val="a6"/>
        <w:spacing w:after="0"/>
      </w:pPr>
      <w:r>
        <w:rPr>
          <w:sz w:val="32"/>
          <w:szCs w:val="32"/>
        </w:rPr>
        <w:t>+7 (861) 252-24-01</w:t>
      </w:r>
    </w:p>
    <w:p w14:paraId="19314078" w14:textId="77777777" w:rsidR="008819C6" w:rsidRDefault="00B80A5A">
      <w:pPr>
        <w:pStyle w:val="a6"/>
        <w:spacing w:after="0"/>
      </w:pPr>
      <w:r>
        <w:rPr>
          <w:sz w:val="32"/>
          <w:szCs w:val="32"/>
        </w:rPr>
        <w:lastRenderedPageBreak/>
        <w:t>Краснодар, ул. 40 лет Победы, 14</w:t>
      </w:r>
    </w:p>
    <w:p w14:paraId="1182E7F4" w14:textId="77777777" w:rsidR="008819C6" w:rsidRDefault="008819C6">
      <w:pPr>
        <w:pStyle w:val="a6"/>
        <w:spacing w:after="0"/>
      </w:pPr>
    </w:p>
    <w:p w14:paraId="6609437F" w14:textId="77777777" w:rsidR="008819C6" w:rsidRDefault="008819C6">
      <w:pPr>
        <w:pStyle w:val="Standard"/>
        <w:rPr>
          <w:lang w:val="ru-RU"/>
        </w:rPr>
      </w:pPr>
    </w:p>
    <w:sectPr w:rsidR="008819C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A6033" w14:textId="77777777" w:rsidR="00B80A5A" w:rsidRDefault="00B80A5A">
      <w:r>
        <w:separator/>
      </w:r>
    </w:p>
  </w:endnote>
  <w:endnote w:type="continuationSeparator" w:id="0">
    <w:p w14:paraId="1D7CCC79" w14:textId="77777777" w:rsidR="00B80A5A" w:rsidRDefault="00B8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88340" w14:textId="77777777" w:rsidR="00B80A5A" w:rsidRDefault="00B80A5A">
      <w:r>
        <w:rPr>
          <w:color w:val="000000"/>
        </w:rPr>
        <w:separator/>
      </w:r>
    </w:p>
  </w:footnote>
  <w:footnote w:type="continuationSeparator" w:id="0">
    <w:p w14:paraId="7AAC165B" w14:textId="77777777" w:rsidR="00B80A5A" w:rsidRDefault="00B80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819C6"/>
    <w:rsid w:val="008819C6"/>
    <w:rsid w:val="008C300A"/>
    <w:rsid w:val="00B8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E8CC"/>
  <w15:docId w15:val="{FC26DB44-F33F-47B2-ACA9-8F7CC142F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a5">
    <w:name w:val="Hyperlink"/>
    <w:basedOn w:val="a0"/>
    <w:rPr>
      <w:color w:val="000080"/>
      <w:u w:val="single"/>
    </w:rPr>
  </w:style>
  <w:style w:type="paragraph" w:customStyle="1" w:styleId="a6">
    <w:name w:val="Обычный (веб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utas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ntel93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Труженников</dc:creator>
  <cp:lastModifiedBy>Николай Труженников</cp:lastModifiedBy>
  <cp:revision>3</cp:revision>
  <dcterms:created xsi:type="dcterms:W3CDTF">2023-08-07T08:32:00Z</dcterms:created>
  <dcterms:modified xsi:type="dcterms:W3CDTF">2023-08-07T08:32:00Z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