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7BC6" w14:textId="77777777" w:rsidR="00DD7107" w:rsidRDefault="00814E95">
      <w:pPr>
        <w:pStyle w:val="a5"/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СПИСОК СТОМАТОЛОГИЧЕСКИХ </w:t>
      </w:r>
    </w:p>
    <w:p w14:paraId="59243465" w14:textId="77777777" w:rsidR="00DD7107" w:rsidRDefault="00814E95">
      <w:pPr>
        <w:pStyle w:val="a5"/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КЛИНИК, ИМЕЮЩИХ ВОЗМОЖНОСТЬ</w:t>
      </w:r>
    </w:p>
    <w:p w14:paraId="5CFADBE2" w14:textId="77777777" w:rsidR="00DD7107" w:rsidRDefault="00814E95">
      <w:pPr>
        <w:pStyle w:val="a5"/>
        <w:spacing w:after="0"/>
        <w:jc w:val="center"/>
      </w:pPr>
      <w:r>
        <w:rPr>
          <w:b/>
          <w:bCs/>
          <w:sz w:val="44"/>
          <w:szCs w:val="44"/>
        </w:rPr>
        <w:t xml:space="preserve"> ПРИНЯТЬ МАЛОМОБИЛЬНЫХ ГРАЖДАН</w:t>
      </w:r>
    </w:p>
    <w:p w14:paraId="1ED25B19" w14:textId="77777777" w:rsidR="00DD7107" w:rsidRDefault="00DD7107">
      <w:pPr>
        <w:pStyle w:val="a5"/>
        <w:spacing w:after="0"/>
        <w:jc w:val="center"/>
      </w:pPr>
    </w:p>
    <w:p w14:paraId="06FD9A70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Стоматологическая поликлиника № 3</w:t>
      </w:r>
    </w:p>
    <w:p w14:paraId="4A1A71AF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Открыта до 20:00</w:t>
      </w:r>
    </w:p>
    <w:p w14:paraId="73882CD9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+7 (861) 220-32-04</w:t>
      </w:r>
    </w:p>
    <w:p w14:paraId="4A2D7EB6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услуги: терапия, протезирование</w:t>
      </w:r>
    </w:p>
    <w:p w14:paraId="4E62EBF3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 xml:space="preserve">форма собственности: </w:t>
      </w:r>
      <w:r>
        <w:rPr>
          <w:sz w:val="40"/>
          <w:szCs w:val="40"/>
        </w:rPr>
        <w:t>государственная</w:t>
      </w:r>
    </w:p>
    <w:p w14:paraId="4402AF54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Краснодар, микрорайон Фестивальный, ул. Тургенева, 203</w:t>
      </w:r>
    </w:p>
    <w:p w14:paraId="360D127E" w14:textId="77777777" w:rsidR="00DD7107" w:rsidRDefault="00DD7107">
      <w:pPr>
        <w:pStyle w:val="a5"/>
        <w:spacing w:after="0"/>
      </w:pPr>
    </w:p>
    <w:p w14:paraId="2E8B319C" w14:textId="77777777" w:rsidR="00DD7107" w:rsidRDefault="00DD7107">
      <w:pPr>
        <w:pStyle w:val="a5"/>
        <w:spacing w:after="0"/>
      </w:pPr>
    </w:p>
    <w:p w14:paraId="2CFAEC3D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КГК БСМП Отделение челюстно-лицевой хирургии</w:t>
      </w:r>
    </w:p>
    <w:p w14:paraId="3145AD56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Стоматологическая поликлиника</w:t>
      </w:r>
    </w:p>
    <w:p w14:paraId="59179987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Круглосуточно</w:t>
      </w:r>
    </w:p>
    <w:p w14:paraId="7969AF59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+7 (861) 252-24-01</w:t>
      </w:r>
    </w:p>
    <w:p w14:paraId="6678EB55" w14:textId="77777777" w:rsidR="00DD7107" w:rsidRDefault="00814E95">
      <w:pPr>
        <w:pStyle w:val="a5"/>
        <w:spacing w:after="0"/>
      </w:pPr>
      <w:r>
        <w:rPr>
          <w:sz w:val="40"/>
          <w:szCs w:val="40"/>
        </w:rPr>
        <w:t>Краснодар, ул. 40 лет Победы, 14</w:t>
      </w:r>
    </w:p>
    <w:p w14:paraId="47E8FB6A" w14:textId="77777777" w:rsidR="00DD7107" w:rsidRDefault="00DD7107">
      <w:pPr>
        <w:pStyle w:val="Standard"/>
        <w:rPr>
          <w:lang w:val="ru-RU"/>
        </w:rPr>
      </w:pPr>
    </w:p>
    <w:sectPr w:rsidR="00DD710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CDC3" w14:textId="77777777" w:rsidR="00814E95" w:rsidRDefault="00814E95">
      <w:r>
        <w:separator/>
      </w:r>
    </w:p>
  </w:endnote>
  <w:endnote w:type="continuationSeparator" w:id="0">
    <w:p w14:paraId="7DD6AA67" w14:textId="77777777" w:rsidR="00814E95" w:rsidRDefault="0081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DBA3" w14:textId="77777777" w:rsidR="00814E95" w:rsidRDefault="00814E95">
      <w:r>
        <w:rPr>
          <w:color w:val="000000"/>
        </w:rPr>
        <w:separator/>
      </w:r>
    </w:p>
  </w:footnote>
  <w:footnote w:type="continuationSeparator" w:id="0">
    <w:p w14:paraId="1D4771DF" w14:textId="77777777" w:rsidR="00814E95" w:rsidRDefault="00814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7107"/>
    <w:rsid w:val="00165E80"/>
    <w:rsid w:val="00814E95"/>
    <w:rsid w:val="00D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A30E"/>
  <w15:docId w15:val="{08C12207-4236-4394-AFE9-DFA3DD50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Обычный (веб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Труженников</dc:creator>
  <cp:lastModifiedBy>Николай Труженников</cp:lastModifiedBy>
  <cp:revision>2</cp:revision>
  <dcterms:created xsi:type="dcterms:W3CDTF">2023-08-07T08:32:00Z</dcterms:created>
  <dcterms:modified xsi:type="dcterms:W3CDTF">2023-08-07T08:32:00Z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