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0E9" w:rsidRDefault="00A30260">
      <w:pPr>
        <w:pStyle w:val="a5"/>
        <w:keepNext/>
        <w:spacing w:before="28" w:after="28"/>
        <w:jc w:val="center"/>
      </w:pPr>
      <w:r>
        <w:rPr>
          <w:b/>
          <w:bCs/>
          <w:sz w:val="27"/>
          <w:szCs w:val="27"/>
        </w:rPr>
        <w:t>ООО «Стоматология на Гагарина»</w:t>
      </w:r>
    </w:p>
    <w:p w:rsidR="006E50E9" w:rsidRDefault="006E50E9">
      <w:pPr>
        <w:pStyle w:val="a5"/>
        <w:spacing w:before="28" w:after="0"/>
      </w:pPr>
    </w:p>
    <w:p w:rsidR="006E50E9" w:rsidRDefault="006E50E9">
      <w:pPr>
        <w:pStyle w:val="a5"/>
        <w:spacing w:before="28" w:after="0"/>
      </w:pPr>
    </w:p>
    <w:p w:rsidR="006E50E9" w:rsidRDefault="006E50E9">
      <w:pPr>
        <w:pStyle w:val="a5"/>
        <w:spacing w:before="28" w:after="0"/>
      </w:pPr>
    </w:p>
    <w:p w:rsidR="006E50E9" w:rsidRDefault="00A30260">
      <w:pPr>
        <w:pStyle w:val="a5"/>
        <w:spacing w:before="28" w:after="0"/>
      </w:pPr>
      <w:r>
        <w:rPr>
          <w:sz w:val="26"/>
          <w:szCs w:val="26"/>
        </w:rPr>
        <w:t>г. Краснодар                                                                                     09 января 2017 г.</w:t>
      </w:r>
    </w:p>
    <w:p w:rsidR="006E50E9" w:rsidRDefault="006E50E9">
      <w:pPr>
        <w:pStyle w:val="a5"/>
        <w:spacing w:before="28" w:after="0"/>
      </w:pPr>
    </w:p>
    <w:p w:rsidR="006E50E9" w:rsidRDefault="006E50E9">
      <w:pPr>
        <w:pStyle w:val="a5"/>
        <w:spacing w:before="28" w:after="0"/>
      </w:pPr>
    </w:p>
    <w:p w:rsidR="006E50E9" w:rsidRDefault="006E50E9">
      <w:pPr>
        <w:pStyle w:val="a5"/>
        <w:spacing w:before="28" w:after="0"/>
      </w:pPr>
    </w:p>
    <w:p w:rsidR="006E50E9" w:rsidRDefault="006E50E9">
      <w:pPr>
        <w:pStyle w:val="a5"/>
        <w:spacing w:before="28" w:after="0"/>
      </w:pPr>
    </w:p>
    <w:p w:rsidR="006E50E9" w:rsidRDefault="00A30260">
      <w:pPr>
        <w:pStyle w:val="a5"/>
        <w:spacing w:before="28" w:after="0"/>
        <w:ind w:firstLine="720"/>
      </w:pPr>
      <w:r>
        <w:rPr>
          <w:sz w:val="26"/>
          <w:szCs w:val="26"/>
        </w:rPr>
        <w:t xml:space="preserve">Ответственный за ведение </w:t>
      </w:r>
      <w:r>
        <w:rPr>
          <w:sz w:val="26"/>
          <w:szCs w:val="26"/>
        </w:rPr>
        <w:t>официального сайт</w:t>
      </w:r>
      <w:proofErr w:type="gramStart"/>
      <w:r>
        <w:rPr>
          <w:sz w:val="26"/>
          <w:szCs w:val="26"/>
        </w:rPr>
        <w:t>а  ООО</w:t>
      </w:r>
      <w:proofErr w:type="gramEnd"/>
      <w:r>
        <w:rPr>
          <w:sz w:val="26"/>
          <w:szCs w:val="26"/>
        </w:rPr>
        <w:t xml:space="preserve"> «Стоматология на               Гагарина» директор </w:t>
      </w:r>
      <w:proofErr w:type="spellStart"/>
      <w:r>
        <w:rPr>
          <w:sz w:val="26"/>
          <w:szCs w:val="26"/>
        </w:rPr>
        <w:t>Абен</w:t>
      </w:r>
      <w:proofErr w:type="spellEnd"/>
      <w:r>
        <w:rPr>
          <w:sz w:val="26"/>
          <w:szCs w:val="26"/>
        </w:rPr>
        <w:t xml:space="preserve"> Юли</w:t>
      </w:r>
      <w:r w:rsidR="00DC48F8">
        <w:rPr>
          <w:sz w:val="26"/>
          <w:szCs w:val="26"/>
        </w:rPr>
        <w:t>я</w:t>
      </w:r>
      <w:r>
        <w:rPr>
          <w:sz w:val="26"/>
          <w:szCs w:val="26"/>
        </w:rPr>
        <w:t xml:space="preserve"> Владимировн</w:t>
      </w:r>
      <w:r w:rsidR="00DC48F8">
        <w:rPr>
          <w:sz w:val="26"/>
          <w:szCs w:val="26"/>
        </w:rPr>
        <w:t>а</w:t>
      </w:r>
      <w:r>
        <w:rPr>
          <w:sz w:val="26"/>
          <w:szCs w:val="26"/>
        </w:rPr>
        <w:t>, тел. 89885099002.</w:t>
      </w:r>
      <w:bookmarkStart w:id="0" w:name="_GoBack"/>
      <w:bookmarkEnd w:id="0"/>
    </w:p>
    <w:p w:rsidR="006E50E9" w:rsidRDefault="006E50E9">
      <w:pPr>
        <w:pStyle w:val="Standard"/>
      </w:pPr>
    </w:p>
    <w:sectPr w:rsidR="006E50E9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260" w:rsidRDefault="00A30260">
      <w:r>
        <w:separator/>
      </w:r>
    </w:p>
  </w:endnote>
  <w:endnote w:type="continuationSeparator" w:id="0">
    <w:p w:rsidR="00A30260" w:rsidRDefault="00A3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260" w:rsidRDefault="00A30260">
      <w:r>
        <w:rPr>
          <w:color w:val="000000"/>
        </w:rPr>
        <w:separator/>
      </w:r>
    </w:p>
  </w:footnote>
  <w:footnote w:type="continuationSeparator" w:id="0">
    <w:p w:rsidR="00A30260" w:rsidRDefault="00A30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50E9"/>
    <w:rsid w:val="006E50E9"/>
    <w:rsid w:val="00894C6F"/>
    <w:rsid w:val="00A30260"/>
    <w:rsid w:val="00DC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3</cp:revision>
  <dcterms:created xsi:type="dcterms:W3CDTF">2017-02-17T12:06:00Z</dcterms:created>
  <dcterms:modified xsi:type="dcterms:W3CDTF">2017-02-17T12:07:00Z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